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29D36" w14:textId="77777777" w:rsidR="00222867" w:rsidRDefault="009B6B29" w:rsidP="00222867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14:paraId="4575FC8E" w14:textId="77777777" w:rsidR="00F90453" w:rsidRDefault="007948A4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8"/>
        <w:gridCol w:w="2552"/>
      </w:tblGrid>
      <w:tr w:rsidR="007548B0" w14:paraId="23EE4D91" w14:textId="77777777" w:rsidTr="00CE7DC6">
        <w:trPr>
          <w:trHeight w:val="35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A66A88E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D28AD" w14:textId="77777777" w:rsidR="00222867" w:rsidRPr="00D635C4" w:rsidRDefault="00832696" w:rsidP="00832696">
            <w:pPr>
              <w:rPr>
                <w:rtl/>
              </w:rPr>
            </w:pPr>
            <w:r>
              <w:rPr>
                <w:rFonts w:hint="cs"/>
                <w:rtl/>
              </w:rPr>
              <w:t>בריאות</w:t>
            </w:r>
          </w:p>
        </w:tc>
      </w:tr>
      <w:tr w:rsidR="007548B0" w14:paraId="20E59200" w14:textId="77777777" w:rsidTr="00CE7DC6">
        <w:trPr>
          <w:trHeight w:val="361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822698E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810B4" w14:textId="77777777" w:rsidR="00222867" w:rsidRPr="00D635C4" w:rsidRDefault="00832696" w:rsidP="00832696">
            <w:pPr>
              <w:bidi w:val="0"/>
              <w:jc w:val="right"/>
            </w:pPr>
            <w:r>
              <w:rPr>
                <w:rFonts w:hint="cs"/>
                <w:rtl/>
              </w:rPr>
              <w:t>מחשוב</w:t>
            </w:r>
          </w:p>
        </w:tc>
      </w:tr>
      <w:tr w:rsidR="007548B0" w14:paraId="3940751E" w14:textId="77777777" w:rsidTr="00CE7DC6">
        <w:trPr>
          <w:trHeight w:val="37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21EBDDA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62259" w14:textId="77158488" w:rsidR="00222867" w:rsidRDefault="0092118C" w:rsidP="00DE68A0">
            <w:r>
              <w:rPr>
                <w:rFonts w:hint="cs"/>
                <w:rtl/>
              </w:rPr>
              <w:t>11.11.2025</w:t>
            </w:r>
          </w:p>
        </w:tc>
      </w:tr>
    </w:tbl>
    <w:p w14:paraId="78D9CFFE" w14:textId="77777777" w:rsidR="00332AFB" w:rsidRDefault="007948A4" w:rsidP="00222867">
      <w:pPr>
        <w:rPr>
          <w:rtl/>
        </w:rPr>
      </w:pPr>
    </w:p>
    <w:p w14:paraId="570D4A25" w14:textId="77777777" w:rsidR="00222867" w:rsidRDefault="007948A4" w:rsidP="00222867">
      <w:pPr>
        <w:rPr>
          <w:rtl/>
        </w:rPr>
      </w:pPr>
    </w:p>
    <w:p w14:paraId="33E2457C" w14:textId="77777777" w:rsidR="00222867" w:rsidRDefault="007948A4" w:rsidP="00222867">
      <w:pPr>
        <w:rPr>
          <w:rtl/>
        </w:rPr>
      </w:pPr>
    </w:p>
    <w:p w14:paraId="0A9069EF" w14:textId="77777777" w:rsidR="00222867" w:rsidRDefault="007948A4" w:rsidP="00222867">
      <w:pPr>
        <w:rPr>
          <w:rtl/>
        </w:rPr>
      </w:pPr>
    </w:p>
    <w:p w14:paraId="613CBF07" w14:textId="77777777" w:rsidR="00222867" w:rsidRDefault="007948A4" w:rsidP="00222867">
      <w:pPr>
        <w:rPr>
          <w:rtl/>
        </w:rPr>
      </w:pPr>
    </w:p>
    <w:p w14:paraId="72795B23" w14:textId="77777777" w:rsidR="00222867" w:rsidRDefault="007948A4" w:rsidP="00222867">
      <w:pPr>
        <w:rPr>
          <w:rtl/>
        </w:rPr>
      </w:pPr>
    </w:p>
    <w:p w14:paraId="34AA47A0" w14:textId="77777777"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14:paraId="038A8CFC" w14:textId="77777777" w:rsidR="00222867" w:rsidRDefault="007948A4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14:paraId="754F5A70" w14:textId="77777777" w:rsidR="00222867" w:rsidRPr="00AF57E9" w:rsidRDefault="009B6B29" w:rsidP="0049153E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הוראות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, "פטור מחובת המכרז", מס'7.8.1 והוראת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>, "בחינת קיומם של ספקים ומיזמים", מס' 7.8.2.</w:t>
      </w:r>
    </w:p>
    <w:p w14:paraId="004D720D" w14:textId="77777777" w:rsidR="00222867" w:rsidRPr="00AF57E9" w:rsidRDefault="007948A4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14:paraId="160E6EAB" w14:textId="77777777" w:rsidTr="00832696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361D1DD6" w14:textId="77777777"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7548B0" w14:paraId="35C32020" w14:textId="77777777" w:rsidTr="00832696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84267" w14:textId="37E93683" w:rsidR="00832696" w:rsidRPr="00CF79D4" w:rsidRDefault="00832696" w:rsidP="00984EA7">
            <w:pPr>
              <w:spacing w:line="276" w:lineRule="auto"/>
              <w:rPr>
                <w:rFonts w:ascii="Arial" w:hAnsi="Arial"/>
                <w:b/>
                <w:bCs/>
                <w:sz w:val="22"/>
                <w:szCs w:val="22"/>
                <w:rtl/>
              </w:rPr>
            </w:pPr>
            <w:r w:rsidRPr="00CF79D4">
              <w:rPr>
                <w:rFonts w:ascii="Arial" w:hAnsi="Arial"/>
                <w:b/>
                <w:bCs/>
                <w:sz w:val="22"/>
                <w:szCs w:val="22"/>
                <w:rtl/>
              </w:rPr>
              <w:t xml:space="preserve">איסוף </w:t>
            </w:r>
            <w:r w:rsidRPr="00CF79D4">
              <w:rPr>
                <w:rFonts w:ascii="Arial" w:hAnsi="Arial" w:hint="cs"/>
                <w:b/>
                <w:bCs/>
                <w:sz w:val="22"/>
                <w:szCs w:val="22"/>
                <w:rtl/>
              </w:rPr>
              <w:t>מידע</w:t>
            </w:r>
            <w:r w:rsidR="002A3918">
              <w:rPr>
                <w:rFonts w:ascii="Arial" w:hAnsi="Arial" w:hint="cs"/>
                <w:b/>
                <w:bCs/>
                <w:sz w:val="22"/>
                <w:szCs w:val="22"/>
                <w:rtl/>
              </w:rPr>
              <w:t xml:space="preserve"> ממומן</w:t>
            </w:r>
            <w:r w:rsidRPr="00CF79D4">
              <w:rPr>
                <w:rFonts w:ascii="Arial" w:hAnsi="Arial" w:hint="cs"/>
                <w:b/>
                <w:bCs/>
                <w:sz w:val="22"/>
                <w:szCs w:val="22"/>
                <w:rtl/>
              </w:rPr>
              <w:t xml:space="preserve"> באשר לפרסום של משקאות אלכוהול</w:t>
            </w:r>
            <w:r w:rsidR="00984EA7" w:rsidRPr="00CF79D4">
              <w:rPr>
                <w:rFonts w:ascii="Arial" w:hAnsi="Arial" w:hint="cs"/>
                <w:b/>
                <w:bCs/>
                <w:sz w:val="22"/>
                <w:szCs w:val="22"/>
                <w:rtl/>
              </w:rPr>
              <w:t>, סיגריות וטבק</w:t>
            </w:r>
            <w:r w:rsidRPr="00CF79D4">
              <w:rPr>
                <w:rFonts w:ascii="Arial" w:hAnsi="Arial" w:hint="cs"/>
                <w:b/>
                <w:bCs/>
                <w:sz w:val="22"/>
                <w:szCs w:val="22"/>
                <w:rtl/>
              </w:rPr>
              <w:t xml:space="preserve"> במדיה.</w:t>
            </w:r>
          </w:p>
          <w:p w14:paraId="31D850AC" w14:textId="77777777" w:rsidR="00832696" w:rsidRPr="00CF79D4" w:rsidRDefault="00832696" w:rsidP="00832696">
            <w:pPr>
              <w:spacing w:line="276" w:lineRule="auto"/>
              <w:rPr>
                <w:rFonts w:ascii="Arial" w:hAnsi="Arial"/>
                <w:b/>
                <w:bCs/>
                <w:sz w:val="22"/>
                <w:szCs w:val="22"/>
                <w:rtl/>
              </w:rPr>
            </w:pPr>
          </w:p>
          <w:p w14:paraId="529B9580" w14:textId="0441839A" w:rsidR="00E81246" w:rsidRPr="00AB13D3" w:rsidRDefault="00AB13D3" w:rsidP="00AB13D3">
            <w:pPr>
              <w:spacing w:line="276" w:lineRule="auto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AB13D3">
              <w:rPr>
                <w:rFonts w:ascii="Arial" w:hAnsi="Arial"/>
                <w:b/>
                <w:bCs/>
                <w:sz w:val="22"/>
                <w:szCs w:val="22"/>
                <w:rtl/>
              </w:rPr>
              <w:t xml:space="preserve">החברה החיצונית פיתחה מערכת העברת נתונים </w:t>
            </w:r>
            <w:r w:rsidRPr="00AB13D3">
              <w:rPr>
                <w:rFonts w:ascii="Arial" w:hAnsi="Arial"/>
                <w:b/>
                <w:bCs/>
                <w:sz w:val="22"/>
                <w:szCs w:val="22"/>
              </w:rPr>
              <w:t>API</w:t>
            </w:r>
            <w:r w:rsidRPr="00AB13D3">
              <w:rPr>
                <w:rFonts w:ascii="Arial" w:hAnsi="Arial"/>
                <w:b/>
                <w:bCs/>
                <w:sz w:val="22"/>
                <w:szCs w:val="22"/>
                <w:rtl/>
              </w:rPr>
              <w:t xml:space="preserve"> המייצרת קבצים המסכמים נתוני פרסום ממומן מקטגוריית "סיגריות טבק" ו "אלכוהול" מהמגזר הכללי, רוסי, ערבי ומהמגזר הדתי\חרדי, כאשר היחידה תבצע את הבקרה והמעקב באשר לעמידת הפרסומות בדרישות החוק.</w:t>
            </w:r>
            <w:r w:rsidRPr="00AB13D3">
              <w:rPr>
                <w:rFonts w:ascii="Arial" w:hAnsi="Arial"/>
                <w:b/>
                <w:bCs/>
                <w:sz w:val="22"/>
                <w:szCs w:val="22"/>
                <w:rtl/>
              </w:rPr>
              <w:br/>
            </w:r>
          </w:p>
        </w:tc>
      </w:tr>
    </w:tbl>
    <w:p w14:paraId="19B43030" w14:textId="77777777" w:rsidR="00222867" w:rsidRPr="00AF57E9" w:rsidRDefault="007948A4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14:paraId="30A95CA2" w14:textId="77777777" w:rsidR="00222867" w:rsidRPr="00AF57E9" w:rsidRDefault="009B6B29" w:rsidP="00832696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832696">
        <w:rPr>
          <w:rFonts w:ascii="Wingdings" w:hAnsi="Wingdings" w:cstheme="minorBidi"/>
          <w:b/>
          <w:sz w:val="21"/>
          <w:szCs w:val="21"/>
        </w:rPr>
        <w:t>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14:paraId="6C53795B" w14:textId="77777777" w:rsidR="00222867" w:rsidRPr="00AF57E9" w:rsidRDefault="007948A4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59639556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14:paraId="5C64F90E" w14:textId="77777777" w:rsidR="00222867" w:rsidRPr="00AF57E9" w:rsidRDefault="007948A4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14:paraId="10E910C5" w14:textId="77777777" w:rsidTr="00222867">
        <w:tc>
          <w:tcPr>
            <w:tcW w:w="3085" w:type="dxa"/>
            <w:hideMark/>
          </w:tcPr>
          <w:p w14:paraId="28B36EBF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14:paraId="06AC5501" w14:textId="77777777" w:rsidR="00222867" w:rsidRPr="00AF57E9" w:rsidRDefault="00832696" w:rsidP="00832696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proofErr w:type="gramStart"/>
            <w:r>
              <w:rPr>
                <w:rFonts w:ascii="Wingdings" w:hAnsi="Wingdings" w:cstheme="minorBidi"/>
                <w:b/>
                <w:sz w:val="21"/>
                <w:szCs w:val="21"/>
              </w:rPr>
              <w:t></w:t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  <w:proofErr w:type="gramEnd"/>
          </w:p>
        </w:tc>
        <w:tc>
          <w:tcPr>
            <w:tcW w:w="3116" w:type="dxa"/>
          </w:tcPr>
          <w:p w14:paraId="1C45C302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14:paraId="3B56EDAE" w14:textId="77777777" w:rsidR="00222867" w:rsidRPr="00AF57E9" w:rsidRDefault="007948A4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14:paraId="5834FFE6" w14:textId="77777777" w:rsidR="00222867" w:rsidRPr="00AF57E9" w:rsidRDefault="007948A4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6"/>
        <w:gridCol w:w="3347"/>
        <w:gridCol w:w="2996"/>
      </w:tblGrid>
      <w:tr w:rsidR="0092118C" w14:paraId="63F9C813" w14:textId="77777777" w:rsidTr="0092118C">
        <w:tc>
          <w:tcPr>
            <w:tcW w:w="2676" w:type="dxa"/>
            <w:shd w:val="clear" w:color="auto" w:fill="E6E6E6"/>
            <w:hideMark/>
          </w:tcPr>
          <w:p w14:paraId="044A0C73" w14:textId="77777777" w:rsidR="0092118C" w:rsidRPr="00AF57E9" w:rsidRDefault="0092118C" w:rsidP="0092118C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343" w:type="dxa"/>
            <w:gridSpan w:val="2"/>
          </w:tcPr>
          <w:p w14:paraId="27CC4EDA" w14:textId="300B3CF6" w:rsidR="0092118C" w:rsidRPr="00AF57E9" w:rsidRDefault="0092118C" w:rsidP="0092118C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יפעת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המרכז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למידע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תקשורתי</w:t>
            </w:r>
          </w:p>
        </w:tc>
      </w:tr>
      <w:tr w:rsidR="0092118C" w14:paraId="771BF327" w14:textId="77777777" w:rsidTr="0092118C">
        <w:tc>
          <w:tcPr>
            <w:tcW w:w="2676" w:type="dxa"/>
            <w:shd w:val="clear" w:color="auto" w:fill="E6E6E6"/>
            <w:hideMark/>
          </w:tcPr>
          <w:p w14:paraId="007D7AAA" w14:textId="77777777" w:rsidR="0092118C" w:rsidRPr="00AF57E9" w:rsidRDefault="0092118C" w:rsidP="0092118C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14:paraId="68D7859A" w14:textId="77777777" w:rsidR="0092118C" w:rsidRPr="00AF57E9" w:rsidRDefault="0092118C" w:rsidP="0092118C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343" w:type="dxa"/>
            <w:gridSpan w:val="2"/>
          </w:tcPr>
          <w:p w14:paraId="2F2D477B" w14:textId="78D79666" w:rsidR="0092118C" w:rsidRPr="00CF79D4" w:rsidRDefault="0092118C" w:rsidP="0092118C">
            <w:pPr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92118C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>511639460</w:t>
            </w:r>
          </w:p>
        </w:tc>
      </w:tr>
      <w:tr w:rsidR="0092118C" w14:paraId="1AFC8D79" w14:textId="77777777" w:rsidTr="0092118C">
        <w:tc>
          <w:tcPr>
            <w:tcW w:w="2676" w:type="dxa"/>
            <w:shd w:val="clear" w:color="auto" w:fill="E6E6E6"/>
            <w:hideMark/>
          </w:tcPr>
          <w:p w14:paraId="064C0539" w14:textId="77777777" w:rsidR="0092118C" w:rsidRPr="00AF57E9" w:rsidRDefault="0092118C" w:rsidP="0092118C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347" w:type="dxa"/>
            <w:hideMark/>
          </w:tcPr>
          <w:p w14:paraId="2D711E78" w14:textId="77777777" w:rsidR="0092118C" w:rsidRPr="00AF57E9" w:rsidRDefault="0092118C" w:rsidP="0092118C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t></w:t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2996" w:type="dxa"/>
            <w:hideMark/>
          </w:tcPr>
          <w:p w14:paraId="67AAB55D" w14:textId="77777777" w:rsidR="0092118C" w:rsidRPr="00AF57E9" w:rsidRDefault="0092118C" w:rsidP="0092118C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92118C" w14:paraId="689CD86E" w14:textId="77777777" w:rsidTr="0092118C">
        <w:tc>
          <w:tcPr>
            <w:tcW w:w="2676" w:type="dxa"/>
            <w:shd w:val="clear" w:color="auto" w:fill="E6E6E6"/>
            <w:hideMark/>
          </w:tcPr>
          <w:p w14:paraId="65CC28E1" w14:textId="77777777" w:rsidR="0092118C" w:rsidRPr="00AF57E9" w:rsidRDefault="0092118C" w:rsidP="0092118C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343" w:type="dxa"/>
            <w:gridSpan w:val="2"/>
          </w:tcPr>
          <w:p w14:paraId="64493C58" w14:textId="0420A9DB" w:rsidR="0092118C" w:rsidRPr="001070A5" w:rsidRDefault="0092118C" w:rsidP="0092118C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100</w:t>
            </w:r>
            <w:r w:rsidRPr="001070A5">
              <w:rPr>
                <w:rFonts w:ascii="Arial" w:hAnsi="Arial" w:hint="cs"/>
                <w:b/>
                <w:sz w:val="22"/>
                <w:szCs w:val="22"/>
                <w:rtl/>
              </w:rPr>
              <w:t>,000</w:t>
            </w:r>
            <w:r w:rsidRPr="001070A5">
              <w:rPr>
                <w:rFonts w:cs="David" w:hint="cs"/>
                <w:b/>
                <w:bCs/>
                <w:rtl/>
              </w:rPr>
              <w:t xml:space="preserve"> </w:t>
            </w:r>
            <w:r w:rsidRPr="001070A5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₪ 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לא כולל</w:t>
            </w:r>
            <w:r w:rsidRPr="001070A5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מע"מ</w:t>
            </w:r>
          </w:p>
        </w:tc>
      </w:tr>
      <w:tr w:rsidR="0092118C" w14:paraId="495317BD" w14:textId="77777777" w:rsidTr="0092118C">
        <w:tc>
          <w:tcPr>
            <w:tcW w:w="2676" w:type="dxa"/>
            <w:shd w:val="clear" w:color="auto" w:fill="E6E6E6"/>
            <w:hideMark/>
          </w:tcPr>
          <w:p w14:paraId="6427D358" w14:textId="77777777" w:rsidR="0092118C" w:rsidRPr="00AF57E9" w:rsidRDefault="0092118C" w:rsidP="0092118C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343" w:type="dxa"/>
            <w:gridSpan w:val="2"/>
            <w:shd w:val="clear" w:color="auto" w:fill="auto"/>
          </w:tcPr>
          <w:p w14:paraId="66E3B993" w14:textId="52956265" w:rsidR="0092118C" w:rsidRPr="00CF79D4" w:rsidRDefault="0092118C" w:rsidP="0092118C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>
              <w:rPr>
                <w:rFonts w:hint="cs"/>
                <w:rtl/>
              </w:rPr>
              <w:t>1/1/2026 עד 31/12/2026</w:t>
            </w:r>
          </w:p>
        </w:tc>
      </w:tr>
    </w:tbl>
    <w:p w14:paraId="13C2979D" w14:textId="77777777" w:rsidR="00222867" w:rsidRPr="00AF57E9" w:rsidRDefault="007948A4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14:paraId="2B3F0F5E" w14:textId="77777777"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14:paraId="2D3D5EDE" w14:textId="77777777"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14:paraId="266D3CB2" w14:textId="77777777" w:rsidR="00222867" w:rsidRPr="00AF57E9" w:rsidRDefault="007948A4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14:paraId="47BE4E88" w14:textId="77777777"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14:paraId="6AD79763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14:paraId="6BD7A4F4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14:paraId="4AE0055F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14:paraId="0F3AFA89" w14:textId="77777777" w:rsidR="00222867" w:rsidRPr="00AF57E9" w:rsidRDefault="007948A4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14:paraId="6925196F" w14:textId="77777777" w:rsidTr="00C708F0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F5639" w14:textId="3C0D9243" w:rsidR="0092118C" w:rsidRPr="0092118C" w:rsidRDefault="0092118C" w:rsidP="0092118C">
            <w:pPr>
              <w:spacing w:line="360" w:lineRule="auto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חברת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  " </w:t>
            </w: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יפעת המרכז למידע תקשורתי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"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בעלת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ניסיון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רב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במתן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פתרונות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בתחום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המידע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לעסקים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ליחידות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ולארגונים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המתמודדים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עם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אתגרים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הנובעים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מהצורך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לחקור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מידע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אודות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פרסום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במדיות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השונות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(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טלוויזיה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אינטרנט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עיתונות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ורדיו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)</w:t>
            </w:r>
          </w:p>
          <w:p w14:paraId="2A5BAA57" w14:textId="77777777" w:rsidR="0092118C" w:rsidRPr="0092118C" w:rsidRDefault="0092118C" w:rsidP="0092118C">
            <w:pPr>
              <w:spacing w:line="360" w:lineRule="auto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</w:p>
          <w:p w14:paraId="19A29916" w14:textId="77777777" w:rsidR="0092118C" w:rsidRPr="0092118C" w:rsidRDefault="0092118C" w:rsidP="0092118C">
            <w:pPr>
              <w:spacing w:line="360" w:lineRule="auto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מעקב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אחר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הפעילות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הפרסומית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הופך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לקשה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ומורכב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בעידן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רב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ערוצי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.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חברת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יפעת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מעדכנת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בתדירות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יומית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באשר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לקמפיינים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החדשים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בערוצי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המדיה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השונים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.</w:t>
            </w:r>
          </w:p>
          <w:p w14:paraId="0DD78D6E" w14:textId="6210814A" w:rsidR="0092118C" w:rsidRPr="0092118C" w:rsidRDefault="0092118C" w:rsidP="0092118C">
            <w:pPr>
              <w:spacing w:line="360" w:lineRule="auto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  <w:r w:rsidRPr="0092118C">
              <w:rPr>
                <w:rFonts w:asciiTheme="minorBidi" w:hAnsiTheme="minorBidi" w:hint="cs"/>
                <w:b/>
                <w:sz w:val="21"/>
                <w:szCs w:val="21"/>
                <w:u w:val="single"/>
                <w:rtl/>
                <w:lang w:eastAsia="he-IL"/>
              </w:rPr>
              <w:t>ה</w:t>
            </w:r>
            <w:r w:rsidRPr="0092118C">
              <w:rPr>
                <w:rFonts w:asciiTheme="minorBidi" w:hAnsiTheme="minorBidi"/>
                <w:bCs/>
                <w:sz w:val="21"/>
                <w:szCs w:val="21"/>
                <w:u w:val="single"/>
                <w:lang w:eastAsia="he-IL"/>
              </w:rPr>
              <w:t>API</w:t>
            </w:r>
            <w:r w:rsidRPr="0092118C">
              <w:rPr>
                <w:rFonts w:asciiTheme="minorBidi" w:hAnsiTheme="minorBidi"/>
                <w:b/>
                <w:sz w:val="21"/>
                <w:szCs w:val="21"/>
                <w:u w:val="single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u w:val="single"/>
                <w:rtl/>
                <w:lang w:eastAsia="he-IL"/>
              </w:rPr>
              <w:t>הינו</w:t>
            </w:r>
            <w:r w:rsidRPr="0092118C">
              <w:rPr>
                <w:rFonts w:asciiTheme="minorBidi" w:hAnsiTheme="minorBidi"/>
                <w:b/>
                <w:sz w:val="21"/>
                <w:szCs w:val="21"/>
                <w:u w:val="single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u w:val="single"/>
                <w:rtl/>
                <w:lang w:eastAsia="he-IL"/>
              </w:rPr>
              <w:t>פיתוח</w:t>
            </w:r>
            <w:r w:rsidRPr="0092118C">
              <w:rPr>
                <w:rFonts w:asciiTheme="minorBidi" w:hAnsiTheme="minorBidi"/>
                <w:b/>
                <w:sz w:val="21"/>
                <w:szCs w:val="21"/>
                <w:u w:val="single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u w:val="single"/>
                <w:rtl/>
                <w:lang w:eastAsia="he-IL"/>
              </w:rPr>
              <w:t>ייחודי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המספק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מידע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על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הפרסומות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ענפי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האלכוהול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העישון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והטבק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אשר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הופיעו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במדיות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השונות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(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טלוויזיה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אינטרנט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עיתונות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ורדיו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)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2A3918">
              <w:rPr>
                <w:rFonts w:asciiTheme="minorBidi" w:hAnsiTheme="minorBidi" w:hint="cs"/>
                <w:b/>
                <w:sz w:val="21"/>
                <w:szCs w:val="21"/>
                <w:u w:val="single"/>
                <w:rtl/>
                <w:lang w:eastAsia="he-IL"/>
              </w:rPr>
              <w:t>כולל תוכן שיווקי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,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תוך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אבחנה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בין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קמפיין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חדש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וקמפיין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מתמשך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. </w:t>
            </w:r>
          </w:p>
          <w:p w14:paraId="21595D6D" w14:textId="77777777" w:rsidR="0092118C" w:rsidRPr="0092118C" w:rsidRDefault="0092118C" w:rsidP="0092118C">
            <w:pPr>
              <w:spacing w:line="360" w:lineRule="auto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בכל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רגע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ניתן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לקבל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את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כל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הפרסומות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לצורך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קליטתן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במערכת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פנימית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-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פיקוח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ואכיפה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.</w:t>
            </w:r>
          </w:p>
          <w:p w14:paraId="7C61D55E" w14:textId="3BDD253F" w:rsidR="0092118C" w:rsidRPr="0092118C" w:rsidRDefault="0092118C" w:rsidP="0092118C">
            <w:pPr>
              <w:spacing w:line="360" w:lineRule="auto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החברה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מנהלת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מעקב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תקשורתי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אחרי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הפרסום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באמצעי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התקשורת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השונים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.</w:t>
            </w:r>
          </w:p>
          <w:p w14:paraId="50436EE2" w14:textId="77777777" w:rsidR="0092118C" w:rsidRPr="0092118C" w:rsidRDefault="0092118C" w:rsidP="0092118C">
            <w:pPr>
              <w:spacing w:line="360" w:lineRule="auto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המעקב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המתנהל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מידי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יום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מספק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נתונים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על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הפרסומות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בחתכים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שונים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כגון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: </w:t>
            </w:r>
            <w:proofErr w:type="spellStart"/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ספוטים</w:t>
            </w:r>
            <w:proofErr w:type="spellEnd"/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זכיינים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ענפים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מפרסמים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מותגים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קמפיינים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משרדי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פרסום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ועוד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.</w:t>
            </w:r>
          </w:p>
          <w:p w14:paraId="4601B821" w14:textId="77777777" w:rsidR="0092118C" w:rsidRPr="0092118C" w:rsidRDefault="0092118C" w:rsidP="0092118C">
            <w:pPr>
              <w:spacing w:line="360" w:lineRule="auto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/>
                <w:bCs/>
                <w:sz w:val="21"/>
                <w:szCs w:val="21"/>
                <w:lang w:eastAsia="he-IL"/>
              </w:rPr>
              <w:t>API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פרסומים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מתממשק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עם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מערכת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פיקוח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ואכיפה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.</w:t>
            </w:r>
          </w:p>
          <w:p w14:paraId="1BC84D3B" w14:textId="77777777" w:rsidR="0092118C" w:rsidRPr="0092118C" w:rsidRDefault="0092118C" w:rsidP="0092118C">
            <w:pPr>
              <w:spacing w:line="360" w:lineRule="auto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אנו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מבקשים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לצרוך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את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/>
                <w:bCs/>
                <w:sz w:val="21"/>
                <w:szCs w:val="21"/>
                <w:lang w:eastAsia="he-IL"/>
              </w:rPr>
              <w:t>API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שמספקת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חברת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יפעת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. 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</w:t>
            </w:r>
            <w:r w:rsidRPr="0092118C">
              <w:rPr>
                <w:rFonts w:asciiTheme="minorBidi" w:hAnsiTheme="minorBidi"/>
                <w:bCs/>
                <w:sz w:val="21"/>
                <w:szCs w:val="21"/>
                <w:lang w:eastAsia="he-IL"/>
              </w:rPr>
              <w:t>API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מספק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מידע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עבור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כל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חבילת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המגזרים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(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כללי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רוסי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ערבי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ודתי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\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חרדי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) ,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מעקב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אחר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פרסומות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בענף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משקאות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חריפים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במגזר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כללי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דתי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/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חרדי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רוסי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וערבי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בטלוויזיה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בעיתונות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באינטרנט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וברדיו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(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רשת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'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ורדיו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103</w:t>
            </w:r>
            <w:r w:rsidRPr="0092118C">
              <w:rPr>
                <w:rFonts w:asciiTheme="minorBidi" w:hAnsiTheme="minorBidi"/>
                <w:bCs/>
                <w:sz w:val="21"/>
                <w:szCs w:val="21"/>
                <w:lang w:eastAsia="he-IL"/>
              </w:rPr>
              <w:t>FM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רדיו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קל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חי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רדיו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כל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ברמה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רדיו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proofErr w:type="spellStart"/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אשמס</w:t>
            </w:r>
            <w:proofErr w:type="spellEnd"/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)</w:t>
            </w:r>
          </w:p>
          <w:p w14:paraId="6E4784E2" w14:textId="77777777" w:rsidR="0092118C" w:rsidRPr="0092118C" w:rsidRDefault="0092118C" w:rsidP="0092118C">
            <w:pPr>
              <w:spacing w:line="360" w:lineRule="auto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</w:p>
          <w:p w14:paraId="48C1B1A3" w14:textId="77777777" w:rsidR="0092118C" w:rsidRPr="0092118C" w:rsidRDefault="0092118C" w:rsidP="0092118C">
            <w:pPr>
              <w:spacing w:line="360" w:lineRule="auto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נערכה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בדיקה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חברות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אחרות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בנוגע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לניטור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פרסום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ממומן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.</w:t>
            </w:r>
          </w:p>
          <w:p w14:paraId="47858AA8" w14:textId="49C88478" w:rsidR="00E81246" w:rsidRPr="000B1709" w:rsidRDefault="0092118C" w:rsidP="0092118C">
            <w:pPr>
              <w:spacing w:line="360" w:lineRule="auto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לאף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חברה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אין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רכיב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/>
                <w:bCs/>
                <w:sz w:val="21"/>
                <w:szCs w:val="21"/>
                <w:lang w:eastAsia="he-IL"/>
              </w:rPr>
              <w:t>API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שניתן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לשלוח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ישירות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למערכת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שלנו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כל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דרך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אחרת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תצריך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פיתוח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2118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ייעודי</w:t>
            </w:r>
            <w:r w:rsidRPr="0092118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.</w:t>
            </w:r>
          </w:p>
        </w:tc>
      </w:tr>
    </w:tbl>
    <w:p w14:paraId="4F4D9F53" w14:textId="77777777" w:rsidR="00222867" w:rsidRPr="00AF57E9" w:rsidRDefault="007948A4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14:paraId="6FE6117C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14:paraId="6839B62F" w14:textId="77777777" w:rsidR="00222867" w:rsidRPr="00AF57E9" w:rsidRDefault="007948A4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090F17E6" w14:textId="77777777"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14:paraId="23147878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7548B0" w14:paraId="5B4AAD71" w14:textId="77777777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E69FC" w14:textId="2F77FAFD" w:rsidR="00222867" w:rsidRPr="00AF57E9" w:rsidRDefault="001070A5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יעל רודל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4D2F2" w14:textId="77777777" w:rsidR="00222867" w:rsidRPr="00AF57E9" w:rsidRDefault="00D91A37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מנהלת פרויקטים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D650F" w14:textId="6C46D498" w:rsidR="00222867" w:rsidRPr="00AF57E9" w:rsidRDefault="001070A5" w:rsidP="001070A5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1070A5">
              <w:rPr>
                <w:rFonts w:asciiTheme="minorBidi" w:hAnsiTheme="minorBidi"/>
                <w:b/>
                <w:noProof/>
                <w:sz w:val="21"/>
                <w:szCs w:val="21"/>
                <w:rtl/>
                <w:lang w:eastAsia="he-IL"/>
              </w:rPr>
              <w:drawing>
                <wp:inline distT="0" distB="0" distL="0" distR="0" wp14:anchorId="7456C7E6" wp14:editId="403FA5FC">
                  <wp:extent cx="1238423" cy="504895"/>
                  <wp:effectExtent l="0" t="0" r="0" b="0"/>
                  <wp:docPr id="1" name="תמונה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423" cy="504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48B0" w14:paraId="2623560D" w14:textId="77777777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AEC9C58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236C312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9E660FB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14:paraId="34A8F489" w14:textId="77777777" w:rsidR="00222867" w:rsidRDefault="007948A4" w:rsidP="00222867">
      <w:pPr>
        <w:rPr>
          <w:rtl/>
        </w:rPr>
      </w:pPr>
    </w:p>
    <w:p w14:paraId="50B9EE01" w14:textId="77777777" w:rsidR="00C708F0" w:rsidRDefault="00C708F0" w:rsidP="00C708F0">
      <w:pPr>
        <w:rPr>
          <w:rFonts w:ascii="Arial" w:hAnsi="Arial"/>
          <w:b/>
          <w:sz w:val="22"/>
          <w:szCs w:val="22"/>
          <w:rtl/>
        </w:rPr>
      </w:pPr>
      <w:r>
        <w:rPr>
          <w:rFonts w:ascii="Arial" w:hAnsi="Arial" w:hint="cs"/>
          <w:b/>
          <w:sz w:val="22"/>
          <w:szCs w:val="22"/>
          <w:rtl/>
        </w:rPr>
        <w:t xml:space="preserve">בהתאם לסעיף </w:t>
      </w:r>
      <w:r w:rsidRPr="00AF1E1D">
        <w:rPr>
          <w:rFonts w:ascii="Arial" w:hAnsi="Arial"/>
          <w:b/>
          <w:sz w:val="22"/>
          <w:szCs w:val="22"/>
          <w:rtl/>
        </w:rPr>
        <w:t>4.7.4.3.</w:t>
      </w:r>
      <w:r>
        <w:rPr>
          <w:rFonts w:ascii="Arial" w:hAnsi="Arial" w:hint="cs"/>
          <w:b/>
          <w:sz w:val="22"/>
          <w:szCs w:val="22"/>
          <w:rtl/>
        </w:rPr>
        <w:t xml:space="preserve"> להוראת </w:t>
      </w:r>
      <w:proofErr w:type="spellStart"/>
      <w:r>
        <w:rPr>
          <w:rFonts w:ascii="Arial" w:hAnsi="Arial" w:hint="cs"/>
          <w:b/>
          <w:sz w:val="22"/>
          <w:szCs w:val="22"/>
          <w:rtl/>
        </w:rPr>
        <w:t>תכ"מ</w:t>
      </w:r>
      <w:proofErr w:type="spellEnd"/>
      <w:r>
        <w:rPr>
          <w:rFonts w:ascii="Arial" w:hAnsi="Arial" w:hint="cs"/>
          <w:b/>
          <w:sz w:val="22"/>
          <w:szCs w:val="22"/>
          <w:rtl/>
        </w:rPr>
        <w:t xml:space="preserve"> 7.8.2 (מהדורה 07) שכותרתה "בחינת קיומם של ספקים ומיזמים" והואיל ו</w:t>
      </w:r>
      <w:r w:rsidRPr="00AF1E1D">
        <w:rPr>
          <w:rFonts w:ascii="Arial" w:hAnsi="Arial"/>
          <w:b/>
          <w:sz w:val="22"/>
          <w:szCs w:val="22"/>
          <w:rtl/>
        </w:rPr>
        <w:t xml:space="preserve">בעל הסמכות המקצועית אינו עובד מדינה, </w:t>
      </w:r>
      <w:r>
        <w:rPr>
          <w:rFonts w:ascii="Arial" w:hAnsi="Arial" w:hint="cs"/>
          <w:b/>
          <w:sz w:val="22"/>
          <w:szCs w:val="22"/>
          <w:rtl/>
        </w:rPr>
        <w:t>הנני מאשר</w:t>
      </w:r>
      <w:r w:rsidRPr="00AF1E1D">
        <w:rPr>
          <w:rFonts w:ascii="Arial" w:hAnsi="Arial"/>
          <w:b/>
          <w:sz w:val="22"/>
          <w:szCs w:val="22"/>
          <w:rtl/>
        </w:rPr>
        <w:t xml:space="preserve"> בחתימת</w:t>
      </w:r>
      <w:r>
        <w:rPr>
          <w:rFonts w:ascii="Arial" w:hAnsi="Arial" w:hint="cs"/>
          <w:b/>
          <w:sz w:val="22"/>
          <w:szCs w:val="22"/>
          <w:rtl/>
        </w:rPr>
        <w:t>י</w:t>
      </w:r>
      <w:r w:rsidRPr="00AF1E1D">
        <w:rPr>
          <w:rFonts w:ascii="Arial" w:hAnsi="Arial"/>
          <w:b/>
          <w:sz w:val="22"/>
          <w:szCs w:val="22"/>
          <w:rtl/>
        </w:rPr>
        <w:t xml:space="preserve"> את האמור בחוות הדעת.</w:t>
      </w:r>
    </w:p>
    <w:p w14:paraId="07EC8C16" w14:textId="77777777" w:rsidR="00C708F0" w:rsidRDefault="00C708F0" w:rsidP="00C708F0">
      <w:pPr>
        <w:rPr>
          <w:rFonts w:ascii="Arial" w:hAnsi="Arial"/>
          <w:b/>
          <w:sz w:val="22"/>
          <w:szCs w:val="22"/>
          <w:rtl/>
        </w:rPr>
      </w:pP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4"/>
        <w:gridCol w:w="3380"/>
        <w:gridCol w:w="3276"/>
      </w:tblGrid>
      <w:tr w:rsidR="00C708F0" w:rsidRPr="0053500C" w14:paraId="0BE562E7" w14:textId="77777777" w:rsidTr="004E6F9E">
        <w:tc>
          <w:tcPr>
            <w:tcW w:w="2698" w:type="dxa"/>
            <w:tcBorders>
              <w:bottom w:val="single" w:sz="4" w:space="0" w:color="auto"/>
            </w:tcBorders>
          </w:tcPr>
          <w:p w14:paraId="18C6D4CD" w14:textId="0B002555" w:rsidR="00C708F0" w:rsidRPr="0053500C" w:rsidRDefault="007948A4" w:rsidP="004E6F9E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אתי מלאייב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1EDE87C7" w14:textId="77777777" w:rsidR="00C708F0" w:rsidRPr="0053500C" w:rsidRDefault="00C708F0" w:rsidP="004E6F9E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מנהל רכש והתקשרויות</w:t>
            </w:r>
          </w:p>
        </w:tc>
        <w:tc>
          <w:tcPr>
            <w:tcW w:w="3202" w:type="dxa"/>
            <w:tcBorders>
              <w:bottom w:val="single" w:sz="4" w:space="0" w:color="auto"/>
            </w:tcBorders>
          </w:tcPr>
          <w:p w14:paraId="5A0BA5D3" w14:textId="51D18AEA" w:rsidR="00C708F0" w:rsidRPr="0053500C" w:rsidRDefault="007948A4" w:rsidP="004E6F9E">
            <w:pPr>
              <w:spacing w:line="360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/>
                <w:b/>
                <w:noProof/>
                <w:sz w:val="22"/>
                <w:szCs w:val="22"/>
                <w:rtl/>
                <w:lang w:val="he-IL"/>
              </w:rPr>
              <w:drawing>
                <wp:inline distT="0" distB="0" distL="0" distR="0" wp14:anchorId="6ECB0294" wp14:editId="7D2EE438">
                  <wp:extent cx="1943099" cy="485775"/>
                  <wp:effectExtent l="0" t="0" r="635" b="0"/>
                  <wp:docPr id="3" name="תמונה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תמונה 3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9724" cy="4874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08F0" w:rsidRPr="0053500C" w14:paraId="1B89F7F7" w14:textId="77777777" w:rsidTr="004E6F9E">
        <w:tc>
          <w:tcPr>
            <w:tcW w:w="2698" w:type="dxa"/>
            <w:tcBorders>
              <w:top w:val="single" w:sz="4" w:space="0" w:color="auto"/>
            </w:tcBorders>
            <w:shd w:val="clear" w:color="auto" w:fill="E6E6E6"/>
          </w:tcPr>
          <w:p w14:paraId="7A0FE3D3" w14:textId="77777777" w:rsidR="00C708F0" w:rsidRPr="0053500C" w:rsidRDefault="00C708F0" w:rsidP="004E6F9E">
            <w:pPr>
              <w:spacing w:line="360" w:lineRule="auto"/>
              <w:jc w:val="center"/>
              <w:rPr>
                <w:rFonts w:ascii="Arial" w:hAnsi="Arial"/>
                <w:bCs/>
                <w:sz w:val="22"/>
                <w:szCs w:val="22"/>
                <w:rtl/>
              </w:rPr>
            </w:pPr>
            <w:r>
              <w:rPr>
                <w:rFonts w:ascii="Arial" w:hAnsi="Arial" w:hint="cs"/>
                <w:bCs/>
                <w:sz w:val="22"/>
                <w:szCs w:val="22"/>
                <w:rtl/>
              </w:rPr>
              <w:t>שם מלא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shd w:val="clear" w:color="auto" w:fill="E6E6E6"/>
          </w:tcPr>
          <w:p w14:paraId="4EA4006D" w14:textId="77777777" w:rsidR="00C708F0" w:rsidRPr="0053500C" w:rsidRDefault="00C708F0" w:rsidP="004E6F9E">
            <w:pPr>
              <w:spacing w:line="360" w:lineRule="auto"/>
              <w:jc w:val="center"/>
              <w:rPr>
                <w:rFonts w:ascii="Arial" w:hAnsi="Arial"/>
                <w:bCs/>
                <w:sz w:val="22"/>
                <w:szCs w:val="22"/>
                <w:rtl/>
              </w:rPr>
            </w:pPr>
            <w:r>
              <w:rPr>
                <w:rFonts w:ascii="Arial" w:hAnsi="Arial" w:hint="cs"/>
                <w:bCs/>
                <w:sz w:val="22"/>
                <w:szCs w:val="22"/>
                <w:rtl/>
              </w:rPr>
              <w:t>תפקיד</w:t>
            </w:r>
          </w:p>
        </w:tc>
        <w:tc>
          <w:tcPr>
            <w:tcW w:w="3202" w:type="dxa"/>
            <w:tcBorders>
              <w:top w:val="single" w:sz="4" w:space="0" w:color="auto"/>
            </w:tcBorders>
            <w:shd w:val="clear" w:color="auto" w:fill="E6E6E6"/>
          </w:tcPr>
          <w:p w14:paraId="04B1294C" w14:textId="77777777" w:rsidR="00C708F0" w:rsidRPr="0053500C" w:rsidRDefault="00C708F0" w:rsidP="004E6F9E">
            <w:pPr>
              <w:spacing w:line="360" w:lineRule="auto"/>
              <w:jc w:val="center"/>
              <w:rPr>
                <w:rFonts w:ascii="Arial" w:hAnsi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hint="cs"/>
                <w:bCs/>
                <w:sz w:val="22"/>
                <w:szCs w:val="22"/>
                <w:rtl/>
              </w:rPr>
              <w:t>חתימה</w:t>
            </w:r>
          </w:p>
        </w:tc>
      </w:tr>
    </w:tbl>
    <w:p w14:paraId="16FA90C8" w14:textId="77777777" w:rsidR="00C708F0" w:rsidRPr="00817FBA" w:rsidRDefault="00C708F0" w:rsidP="00222867"/>
    <w:sectPr w:rsidR="00C708F0" w:rsidRPr="00817FBA" w:rsidSect="00DE4C1B">
      <w:headerReference w:type="default" r:id="rId13"/>
      <w:footerReference w:type="default" r:id="rId14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FFF443" w14:textId="77777777" w:rsidR="00AC0103" w:rsidRDefault="00AC0103">
      <w:r>
        <w:separator/>
      </w:r>
    </w:p>
  </w:endnote>
  <w:endnote w:type="continuationSeparator" w:id="0">
    <w:p w14:paraId="02DB2D14" w14:textId="77777777" w:rsidR="00AC0103" w:rsidRDefault="00AC01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vid">
    <w:altName w:val="David"/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14:paraId="7D4E40E3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14:paraId="6EDB6B8A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0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72B978F4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5062112A" w14:textId="77777777" w:rsidR="00354861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3C4C15">
            <w:rPr>
              <w:rStyle w:val="af"/>
              <w:rFonts w:ascii="Arial" w:hAnsi="Arial"/>
              <w:noProof/>
              <w:color w:val="FFFFFF" w:themeColor="background1"/>
              <w:rtl/>
            </w:rPr>
            <w:t>3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3C4C15">
            <w:rPr>
              <w:rFonts w:ascii="Arial" w:hAnsi="Arial"/>
              <w:noProof/>
              <w:color w:val="FFFFFF" w:themeColor="background1"/>
              <w:rtl/>
            </w:rPr>
            <w:t>3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14:paraId="5D396115" w14:textId="77777777" w:rsidR="00354861" w:rsidRPr="0098529F" w:rsidRDefault="007948A4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14:paraId="179FCBC9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3E1C31A3" w14:textId="77777777"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AA906B7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217385C8" w14:textId="77777777"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67E00153" w14:textId="77777777" w:rsidR="00354861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 xml:space="preserve">מנהל </w:t>
          </w:r>
          <w:proofErr w:type="spellStart"/>
          <w:r w:rsidRPr="0098529F">
            <w:rPr>
              <w:rFonts w:ascii="Arial" w:hAnsi="Arial"/>
              <w:rtl/>
            </w:rPr>
            <w:t>מינהל</w:t>
          </w:r>
          <w:proofErr w:type="spellEnd"/>
          <w:r w:rsidRPr="0098529F">
            <w:rPr>
              <w:rFonts w:ascii="Arial" w:hAnsi="Arial"/>
              <w:rtl/>
            </w:rPr>
            <w:t xml:space="preserve"> הרכש הממשלתי</w:t>
          </w:r>
        </w:p>
      </w:tc>
    </w:tr>
    <w:tr w:rsidR="007548B0" w14:paraId="6579C21E" w14:textId="77777777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14:paraId="68599072" w14:textId="77777777" w:rsidR="00354861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 xml:space="preserve">אתר הוראות </w:t>
          </w:r>
          <w:proofErr w:type="spellStart"/>
          <w:r>
            <w:rPr>
              <w:rFonts w:ascii="Arial" w:hAnsi="Arial"/>
              <w:rtl/>
            </w:rPr>
            <w:t>תכ"ם</w:t>
          </w:r>
          <w:proofErr w:type="spellEnd"/>
          <w:r>
            <w:rPr>
              <w:rFonts w:ascii="Arial" w:hAnsi="Arial"/>
              <w:rtl/>
            </w:rPr>
            <w:t>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 xml:space="preserve">קישור לאתר הוראות </w:t>
            </w:r>
            <w:proofErr w:type="spellStart"/>
            <w:r>
              <w:rPr>
                <w:rStyle w:val="Hyperlink"/>
                <w:sz w:val="22"/>
                <w:szCs w:val="22"/>
                <w:rtl/>
              </w:rPr>
              <w:t>התכ"ם</w:t>
            </w:r>
            <w:proofErr w:type="spellEnd"/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14:paraId="4F07489E" w14:textId="77777777" w:rsidR="00354861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0"/>
  </w:tbl>
  <w:p w14:paraId="0B18E83F" w14:textId="77777777" w:rsidR="00E678BB" w:rsidRPr="00354861" w:rsidRDefault="007948A4" w:rsidP="00DE4C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B22BF" w14:textId="77777777" w:rsidR="00AC0103" w:rsidRDefault="00AC0103">
      <w:r>
        <w:separator/>
      </w:r>
    </w:p>
  </w:footnote>
  <w:footnote w:type="continuationSeparator" w:id="0">
    <w:p w14:paraId="4DA761BB" w14:textId="77777777" w:rsidR="00AC0103" w:rsidRDefault="00AC01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14:paraId="29D3DC8A" w14:textId="77777777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14:paraId="48FD8D75" w14:textId="77777777"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14:paraId="42289473" w14:textId="77777777"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14:paraId="1168F527" w14:textId="77777777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14:paraId="3FC06F07" w14:textId="77777777"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32A1EB7D" wp14:editId="08D3D8FB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14:paraId="547031AA" w14:textId="77777777"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14:paraId="6F2E2397" w14:textId="77777777"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14:paraId="58185A14" w14:textId="77777777"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proofErr w:type="spellStart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>תכ"ם</w:t>
          </w:r>
          <w:proofErr w:type="spellEnd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3944A5C8" w14:textId="77777777"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1998AE71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14:paraId="793BDC8A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02919351" w14:textId="77777777" w:rsidR="009220EC" w:rsidRPr="00D84715" w:rsidRDefault="007948A4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25CD3C1B" w14:textId="77777777" w:rsidR="009220EC" w:rsidRDefault="007948A4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4D879BB2" w14:textId="77777777"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666CDBDF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14:paraId="3673DF1F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088894DE" w14:textId="77777777" w:rsidR="003D6D13" w:rsidRPr="00D84715" w:rsidRDefault="007948A4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7AC3D080" w14:textId="77777777" w:rsidR="003D6D13" w:rsidRPr="00D84715" w:rsidRDefault="007948A4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4522C61F" w14:textId="77777777"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62176468" w14:textId="77777777" w:rsidR="003D6D13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14:paraId="69DCBDDE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16436CF9" w14:textId="77777777" w:rsidR="009220EC" w:rsidRPr="00D84715" w:rsidRDefault="007948A4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33B85597" w14:textId="77777777" w:rsidR="009220EC" w:rsidRPr="00D84715" w:rsidRDefault="007948A4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41B8401F" w14:textId="77777777"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480BCED" w14:textId="77777777" w:rsidR="009220EC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14:paraId="163F1DB4" w14:textId="77777777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546CCB75" w14:textId="77777777"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14:paraId="6CC6313A" w14:textId="77777777"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0A5B633A" w14:textId="77777777"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6EFA63EF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16D8CD0D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14:paraId="0E633BCA" w14:textId="77777777" w:rsidR="00E678BB" w:rsidRPr="00D84715" w:rsidRDefault="007948A4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6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 w15:restartNumberingAfterBreak="0">
    <w:nsid w:val="736E0E7A"/>
    <w:multiLevelType w:val="multilevel"/>
    <w:tmpl w:val="0409001D"/>
    <w:numStyleLink w:val="SolelBulletList1"/>
  </w:abstractNum>
  <w:abstractNum w:abstractNumId="9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0"/>
  </w:num>
  <w:num w:numId="2">
    <w:abstractNumId w:val="5"/>
  </w:num>
  <w:num w:numId="3">
    <w:abstractNumId w:val="0"/>
  </w:num>
  <w:num w:numId="4">
    <w:abstractNumId w:val="6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7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8B0"/>
    <w:rsid w:val="00001D45"/>
    <w:rsid w:val="000826E2"/>
    <w:rsid w:val="000B1709"/>
    <w:rsid w:val="00106B6A"/>
    <w:rsid w:val="001070A5"/>
    <w:rsid w:val="002A3918"/>
    <w:rsid w:val="002C79ED"/>
    <w:rsid w:val="003205C3"/>
    <w:rsid w:val="00336CDD"/>
    <w:rsid w:val="003C4C15"/>
    <w:rsid w:val="004C0827"/>
    <w:rsid w:val="004D7DE6"/>
    <w:rsid w:val="006E1C4B"/>
    <w:rsid w:val="006F5D36"/>
    <w:rsid w:val="007548B0"/>
    <w:rsid w:val="007644CD"/>
    <w:rsid w:val="007948A4"/>
    <w:rsid w:val="007974E4"/>
    <w:rsid w:val="007E41CC"/>
    <w:rsid w:val="007F3AB2"/>
    <w:rsid w:val="00832696"/>
    <w:rsid w:val="0092118C"/>
    <w:rsid w:val="00984EA7"/>
    <w:rsid w:val="009B6B29"/>
    <w:rsid w:val="009F7FB7"/>
    <w:rsid w:val="00A463CE"/>
    <w:rsid w:val="00AB13D3"/>
    <w:rsid w:val="00AC0103"/>
    <w:rsid w:val="00AC41EC"/>
    <w:rsid w:val="00B11717"/>
    <w:rsid w:val="00C708F0"/>
    <w:rsid w:val="00C95A29"/>
    <w:rsid w:val="00CF0492"/>
    <w:rsid w:val="00CF79D4"/>
    <w:rsid w:val="00D41CFB"/>
    <w:rsid w:val="00D91A37"/>
    <w:rsid w:val="00E15901"/>
    <w:rsid w:val="00E51B7F"/>
    <w:rsid w:val="00E81246"/>
    <w:rsid w:val="00F979D9"/>
    <w:rsid w:val="00FD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3402EB"/>
  <w15:docId w15:val="{87B1B3E9-D7C6-4445-98F5-4B429EC62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28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3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14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1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1b016a12e4879af63bab81443bbb7806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e36622de369af535e6751a0e21cedafc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tachmens xmlns="a46656d4-8850-49b3-aebd-68bd05f7f43d" xsi:nil="true"/>
    <AdditionalDocumentSerialNumber xmlns="a46656d4-8850-49b3-aebd-68bd05f7f43d">1</AdditionalDocumentSerialNumber>
    <IsMainInstractionFile xmlns="a46656d4-8850-49b3-aebd-68bd05f7f43d">true</IsMainInstractionFile>
    <ChapterNumber xmlns="a46656d4-8850-49b3-aebd-68bd05f7f43d">7</ChapterNumber>
    <InstructionTenderSerialNumber xmlns="a46656d4-8850-49b3-aebd-68bd05f7f43d">2</InstructionTenderSerialNumber>
    <ValidFromDate xmlns="a46656d4-8850-49b3-aebd-68bd05f7f43d">2017-08-13T21:00:00+00:00</ValidFromDate>
    <InfoTypeTitle xmlns="a46656d4-8850-49b3-aebd-68bd05f7f43d">טופס</InfoTypeTitle>
    <SecondaryChapterNumber xmlns="a46656d4-8850-49b3-aebd-68bd05f7f43d">3</SecondaryChapterNumber>
    <KeyWords xmlns="a46656d4-8850-49b3-aebd-68bd05f7f43d"> </KeyWords>
    <HendlesDevision xmlns="a46656d4-8850-49b3-aebd-68bd05f7f43d"> </HendlesDevision>
    <DocumentName xmlns="a46656d4-8850-49b3-aebd-68bd05f7f43d">חוות דעת מקצועית במסגרת כוונה להתקשר עם ספק יחיד/ ספק חוץ </DocumentName>
    <ExpirationDate xmlns="a46656d4-8850-49b3-aebd-68bd05f7f43d" xsi:nil="true"/>
    <TaxCatchAll xmlns="a46656d4-8850-49b3-aebd-68bd05f7f43d"/>
    <EditionNumber xmlns="a46656d4-8850-49b3-aebd-68bd05f7f43d">1</EditionNumber>
    <SubsectionNumber xmlns="a46656d4-8850-49b3-aebd-68bd05f7f43d">6</SubsectionNumber>
    <Reference xmlns="a46656d4-8850-49b3-aebd-68bd05f7f43d">1</Reference>
    <nab11dae78434cc3b325be5ea13887b1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התקשרות בפטור ממכרז</TermName>
          <TermId xmlns="http://schemas.microsoft.com/office/infopath/2007/PartnerControls">53ba1cb5-326f-46e1-b710-5c972ff14873</TermId>
        </TermInfo>
      </Terms>
    </nab11dae78434cc3b325be5ea13887b1>
    <InfoType xmlns="a46656d4-8850-49b3-aebd-68bd05f7f43d">4</InfoType>
    <NameSigned xmlns="a46656d4-8850-49b3-aebd-68bd05f7f43d">מנהלן GRC</NameSigned>
    <OriginalName xmlns="a46656d4-8850-49b3-aebd-68bd05f7f43d"> </OriginalName>
    <IsValid xmlns="a46656d4-8850-49b3-aebd-68bd05f7f43d">true</IsValid>
    <b4010fb2b504417f80252ccc15783efe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סוגי מכרזים והתקשרויות</TermName>
          <TermId xmlns="http://schemas.microsoft.com/office/infopath/2007/PartnerControls">d985df69-1f61-4741-a481-47086d7a3610</TermId>
        </TermInfo>
      </Terms>
    </b4010fb2b504417f80252ccc15783efe>
    <OriginalsFilesNames xmlns="a46656d4-8850-49b3-aebd-68bd05f7f43d" xsi:nil="true"/>
    <i282c1dec52e435ba40569f48c3269eb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התקשרויות ורכישות</TermName>
          <TermId xmlns="http://schemas.microsoft.com/office/infopath/2007/PartnerControls">7cfcd438-a4d0-4b45-8a46-cb9b61061c07</TermId>
        </TermInfo>
      </Terms>
    </i282c1dec52e435ba40569f48c3269eb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00FD1A-410C-4823-8512-8178FFCB6F8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AB66EFE-65A0-42B4-83AA-3531D20737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AD056A-5189-40BA-A4E1-881FA9334957}">
  <ds:schemaRefs>
    <ds:schemaRef ds:uri="http://schemas.microsoft.com/office/2006/metadata/properties"/>
    <ds:schemaRef ds:uri="http://schemas.microsoft.com/office/infopath/2007/PartnerControls"/>
    <ds:schemaRef ds:uri="a46656d4-8850-49b3-aebd-68bd05f7f43d"/>
  </ds:schemaRefs>
</ds:datastoreItem>
</file>

<file path=customXml/itemProps4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</Template>
  <TotalTime>0</TotalTime>
  <Pages>3</Pages>
  <Words>542</Words>
  <Characters>2714</Characters>
  <Application>Microsoft Office Word</Application>
  <DocSecurity>4</DocSecurity>
  <Lines>22</Lines>
  <Paragraphs>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 Paz</dc:creator>
  <cp:lastModifiedBy>חן כהן</cp:lastModifiedBy>
  <cp:revision>2</cp:revision>
  <dcterms:created xsi:type="dcterms:W3CDTF">2025-11-19T07:34:00Z</dcterms:created>
  <dcterms:modified xsi:type="dcterms:W3CDTF">2025-11-19T07:34:00Z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0x010100A33EC907DE42CD44920AA3A9056885F2003B7EF355B5076B4E9DB3308B94EC08BD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