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A29D3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575FC8E" w14:textId="77777777" w:rsidR="00F90453" w:rsidRDefault="007948A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23EE4D91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66A88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28AD" w14:textId="77777777" w:rsidR="00222867" w:rsidRPr="00D635C4" w:rsidRDefault="00832696" w:rsidP="00832696">
            <w:pPr>
              <w:rPr>
                <w:rtl/>
              </w:rPr>
            </w:pPr>
            <w:r>
              <w:rPr>
                <w:rFonts w:hint="cs"/>
                <w:rtl/>
              </w:rPr>
              <w:t>בריאות</w:t>
            </w:r>
          </w:p>
        </w:tc>
      </w:tr>
      <w:tr w:rsidR="007548B0" w14:paraId="20E59200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822698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810B4" w14:textId="77777777" w:rsidR="00222867" w:rsidRPr="00D635C4" w:rsidRDefault="00832696" w:rsidP="00832696">
            <w:pPr>
              <w:bidi w:val="0"/>
              <w:jc w:val="right"/>
            </w:pPr>
            <w:r>
              <w:rPr>
                <w:rFonts w:hint="cs"/>
                <w:rtl/>
              </w:rPr>
              <w:t>מחשוב</w:t>
            </w:r>
          </w:p>
        </w:tc>
      </w:tr>
      <w:tr w:rsidR="007548B0" w14:paraId="3940751E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21EBDDA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62259" w14:textId="77158488" w:rsidR="00222867" w:rsidRDefault="0092118C" w:rsidP="00DE68A0">
            <w:r>
              <w:rPr>
                <w:rFonts w:hint="cs"/>
                <w:rtl/>
              </w:rPr>
              <w:t>11.11.2025</w:t>
            </w:r>
          </w:p>
        </w:tc>
      </w:tr>
    </w:tbl>
    <w:p w14:paraId="78D9CFFE" w14:textId="77777777" w:rsidR="00332AFB" w:rsidRDefault="007948A4" w:rsidP="00222867">
      <w:pPr>
        <w:rPr>
          <w:rtl/>
        </w:rPr>
      </w:pPr>
    </w:p>
    <w:p w14:paraId="570D4A25" w14:textId="77777777" w:rsidR="00222867" w:rsidRDefault="007948A4" w:rsidP="00222867">
      <w:pPr>
        <w:rPr>
          <w:rtl/>
        </w:rPr>
      </w:pPr>
    </w:p>
    <w:p w14:paraId="33E2457C" w14:textId="77777777" w:rsidR="00222867" w:rsidRDefault="007948A4" w:rsidP="00222867">
      <w:pPr>
        <w:rPr>
          <w:rtl/>
        </w:rPr>
      </w:pPr>
    </w:p>
    <w:p w14:paraId="0A9069EF" w14:textId="77777777" w:rsidR="00222867" w:rsidRDefault="007948A4" w:rsidP="00222867">
      <w:pPr>
        <w:rPr>
          <w:rtl/>
        </w:rPr>
      </w:pPr>
    </w:p>
    <w:p w14:paraId="613CBF07" w14:textId="77777777" w:rsidR="00222867" w:rsidRDefault="007948A4" w:rsidP="00222867">
      <w:pPr>
        <w:rPr>
          <w:rtl/>
        </w:rPr>
      </w:pPr>
    </w:p>
    <w:p w14:paraId="72795B23" w14:textId="77777777" w:rsidR="00222867" w:rsidRDefault="007948A4" w:rsidP="00222867">
      <w:pPr>
        <w:rPr>
          <w:rtl/>
        </w:rPr>
      </w:pPr>
    </w:p>
    <w:p w14:paraId="34AA47A0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38A8CFC" w14:textId="77777777" w:rsidR="00222867" w:rsidRDefault="007948A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54F5A70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004D720D" w14:textId="77777777" w:rsidR="00222867" w:rsidRPr="00AF57E9" w:rsidRDefault="007948A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60E6EAB" w14:textId="77777777" w:rsidTr="0083269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61D1DD6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35C32020" w14:textId="77777777" w:rsidTr="0083269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84267" w14:textId="37E93683" w:rsidR="00832696" w:rsidRPr="00CF79D4" w:rsidRDefault="00832696" w:rsidP="00984EA7">
            <w:pPr>
              <w:spacing w:line="276" w:lineRule="auto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CF79D4">
              <w:rPr>
                <w:rFonts w:ascii="Arial" w:hAnsi="Arial"/>
                <w:b/>
                <w:bCs/>
                <w:sz w:val="22"/>
                <w:szCs w:val="22"/>
                <w:rtl/>
              </w:rPr>
              <w:t xml:space="preserve">איסוף </w:t>
            </w:r>
            <w:r w:rsidRPr="00CF79D4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מידע</w:t>
            </w:r>
            <w:r w:rsidR="002A3918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 ממומן</w:t>
            </w:r>
            <w:r w:rsidRPr="00CF79D4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 באשר לפרסום של משקאות אלכוהול</w:t>
            </w:r>
            <w:r w:rsidR="00984EA7" w:rsidRPr="00CF79D4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, סיגריות וטבק</w:t>
            </w:r>
            <w:r w:rsidRPr="00CF79D4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 xml:space="preserve"> במדיה.</w:t>
            </w:r>
          </w:p>
          <w:p w14:paraId="31D850AC" w14:textId="77777777" w:rsidR="00832696" w:rsidRPr="00CF79D4" w:rsidRDefault="00832696" w:rsidP="00832696">
            <w:pPr>
              <w:spacing w:line="276" w:lineRule="auto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</w:p>
          <w:p w14:paraId="529B9580" w14:textId="0441839A" w:rsidR="00E81246" w:rsidRPr="00AB13D3" w:rsidRDefault="00AB13D3" w:rsidP="00AB13D3">
            <w:pPr>
              <w:spacing w:line="276" w:lineRule="auto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AB13D3">
              <w:rPr>
                <w:rFonts w:ascii="Arial" w:hAnsi="Arial"/>
                <w:b/>
                <w:bCs/>
                <w:sz w:val="22"/>
                <w:szCs w:val="22"/>
                <w:rtl/>
              </w:rPr>
              <w:t xml:space="preserve">החברה החיצונית פיתחה מערכת העברת נתונים </w:t>
            </w:r>
            <w:r w:rsidRPr="00AB13D3">
              <w:rPr>
                <w:rFonts w:ascii="Arial" w:hAnsi="Arial"/>
                <w:b/>
                <w:bCs/>
                <w:sz w:val="22"/>
                <w:szCs w:val="22"/>
              </w:rPr>
              <w:t>API</w:t>
            </w:r>
            <w:r w:rsidRPr="00AB13D3">
              <w:rPr>
                <w:rFonts w:ascii="Arial" w:hAnsi="Arial"/>
                <w:b/>
                <w:bCs/>
                <w:sz w:val="22"/>
                <w:szCs w:val="22"/>
                <w:rtl/>
              </w:rPr>
              <w:t xml:space="preserve"> המייצרת קבצים המסכמים נתוני פרסום ממומן מקטגוריית "סיגריות טבק" ו "אלכוהול" מהמגזר הכללי, רוסי, ערבי ומהמגזר הדתי\חרדי, כאשר היחידה תבצע את הבקרה והמעקב באשר לעמידת הפרסומות בדרישות החוק.</w:t>
            </w:r>
            <w:r w:rsidRPr="00AB13D3">
              <w:rPr>
                <w:rFonts w:ascii="Arial" w:hAnsi="Arial"/>
                <w:b/>
                <w:bCs/>
                <w:sz w:val="22"/>
                <w:szCs w:val="22"/>
                <w:rtl/>
              </w:rPr>
              <w:br/>
            </w:r>
          </w:p>
        </w:tc>
      </w:tr>
    </w:tbl>
    <w:p w14:paraId="19B43030" w14:textId="77777777" w:rsidR="00222867" w:rsidRPr="00AF57E9" w:rsidRDefault="007948A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0A95CA2" w14:textId="77777777" w:rsidR="00222867" w:rsidRPr="00AF57E9" w:rsidRDefault="009B6B29" w:rsidP="0083269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32696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C53795B" w14:textId="77777777" w:rsidR="00222867" w:rsidRPr="00AF57E9" w:rsidRDefault="007948A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63955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C64F90E" w14:textId="77777777" w:rsidR="00222867" w:rsidRPr="00AF57E9" w:rsidRDefault="007948A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0E910C5" w14:textId="77777777" w:rsidTr="00222867">
        <w:tc>
          <w:tcPr>
            <w:tcW w:w="3085" w:type="dxa"/>
            <w:hideMark/>
          </w:tcPr>
          <w:p w14:paraId="28B36EB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6AC5501" w14:textId="77777777" w:rsidR="00222867" w:rsidRPr="00AF57E9" w:rsidRDefault="00832696" w:rsidP="0083269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gramStart"/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14:paraId="1C45C302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B56EDAE" w14:textId="77777777" w:rsidR="00222867" w:rsidRPr="00AF57E9" w:rsidRDefault="007948A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834FFE6" w14:textId="77777777" w:rsidR="00222867" w:rsidRPr="00AF57E9" w:rsidRDefault="007948A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92118C" w14:paraId="63F9C813" w14:textId="77777777" w:rsidTr="0092118C">
        <w:tc>
          <w:tcPr>
            <w:tcW w:w="2676" w:type="dxa"/>
            <w:shd w:val="clear" w:color="auto" w:fill="E6E6E6"/>
            <w:hideMark/>
          </w:tcPr>
          <w:p w14:paraId="044A0C73" w14:textId="77777777" w:rsidR="0092118C" w:rsidRPr="00AF57E9" w:rsidRDefault="0092118C" w:rsidP="0092118C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3" w:type="dxa"/>
            <w:gridSpan w:val="2"/>
          </w:tcPr>
          <w:p w14:paraId="27CC4EDA" w14:textId="300B3CF6" w:rsidR="0092118C" w:rsidRPr="00AF57E9" w:rsidRDefault="0092118C" w:rsidP="0092118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יפעת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למידע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תקשורתי</w:t>
            </w:r>
          </w:p>
        </w:tc>
      </w:tr>
      <w:tr w:rsidR="0092118C" w14:paraId="771BF327" w14:textId="77777777" w:rsidTr="0092118C">
        <w:tc>
          <w:tcPr>
            <w:tcW w:w="2676" w:type="dxa"/>
            <w:shd w:val="clear" w:color="auto" w:fill="E6E6E6"/>
            <w:hideMark/>
          </w:tcPr>
          <w:p w14:paraId="007D7AAA" w14:textId="77777777" w:rsidR="0092118C" w:rsidRPr="00AF57E9" w:rsidRDefault="0092118C" w:rsidP="0092118C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8D7859A" w14:textId="77777777" w:rsidR="0092118C" w:rsidRPr="00AF57E9" w:rsidRDefault="0092118C" w:rsidP="0092118C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3" w:type="dxa"/>
            <w:gridSpan w:val="2"/>
          </w:tcPr>
          <w:p w14:paraId="2F2D477B" w14:textId="78D79666" w:rsidR="0092118C" w:rsidRPr="00CF79D4" w:rsidRDefault="0092118C" w:rsidP="0092118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511639460</w:t>
            </w:r>
          </w:p>
        </w:tc>
      </w:tr>
      <w:tr w:rsidR="0092118C" w14:paraId="1AFC8D79" w14:textId="77777777" w:rsidTr="0092118C">
        <w:tc>
          <w:tcPr>
            <w:tcW w:w="2676" w:type="dxa"/>
            <w:shd w:val="clear" w:color="auto" w:fill="E6E6E6"/>
            <w:hideMark/>
          </w:tcPr>
          <w:p w14:paraId="064C0539" w14:textId="77777777" w:rsidR="0092118C" w:rsidRPr="00AF57E9" w:rsidRDefault="0092118C" w:rsidP="0092118C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2D711E78" w14:textId="77777777" w:rsidR="0092118C" w:rsidRPr="00AF57E9" w:rsidRDefault="0092118C" w:rsidP="0092118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6" w:type="dxa"/>
            <w:hideMark/>
          </w:tcPr>
          <w:p w14:paraId="67AAB55D" w14:textId="77777777" w:rsidR="0092118C" w:rsidRPr="00AF57E9" w:rsidRDefault="0092118C" w:rsidP="0092118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92118C" w14:paraId="689CD86E" w14:textId="77777777" w:rsidTr="0092118C">
        <w:tc>
          <w:tcPr>
            <w:tcW w:w="2676" w:type="dxa"/>
            <w:shd w:val="clear" w:color="auto" w:fill="E6E6E6"/>
            <w:hideMark/>
          </w:tcPr>
          <w:p w14:paraId="65CC28E1" w14:textId="77777777" w:rsidR="0092118C" w:rsidRPr="00AF57E9" w:rsidRDefault="0092118C" w:rsidP="0092118C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3" w:type="dxa"/>
            <w:gridSpan w:val="2"/>
          </w:tcPr>
          <w:p w14:paraId="64493C58" w14:textId="0420A9DB" w:rsidR="0092118C" w:rsidRPr="001070A5" w:rsidRDefault="0092118C" w:rsidP="0092118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100</w:t>
            </w:r>
            <w:r w:rsidRPr="001070A5">
              <w:rPr>
                <w:rFonts w:ascii="Arial" w:hAnsi="Arial" w:hint="cs"/>
                <w:b/>
                <w:sz w:val="22"/>
                <w:szCs w:val="22"/>
                <w:rtl/>
              </w:rPr>
              <w:t>,000</w:t>
            </w:r>
            <w:r w:rsidRPr="001070A5">
              <w:rPr>
                <w:rFonts w:cs="David" w:hint="cs"/>
                <w:b/>
                <w:bCs/>
                <w:rtl/>
              </w:rPr>
              <w:t xml:space="preserve"> </w:t>
            </w:r>
            <w:r w:rsidRPr="001070A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 כולל</w:t>
            </w:r>
            <w:r w:rsidRPr="001070A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מע"מ</w:t>
            </w:r>
          </w:p>
        </w:tc>
      </w:tr>
      <w:tr w:rsidR="0092118C" w14:paraId="495317BD" w14:textId="77777777" w:rsidTr="0092118C">
        <w:tc>
          <w:tcPr>
            <w:tcW w:w="2676" w:type="dxa"/>
            <w:shd w:val="clear" w:color="auto" w:fill="E6E6E6"/>
            <w:hideMark/>
          </w:tcPr>
          <w:p w14:paraId="6427D358" w14:textId="77777777" w:rsidR="0092118C" w:rsidRPr="00AF57E9" w:rsidRDefault="0092118C" w:rsidP="0092118C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3" w:type="dxa"/>
            <w:gridSpan w:val="2"/>
            <w:shd w:val="clear" w:color="auto" w:fill="auto"/>
          </w:tcPr>
          <w:p w14:paraId="66E3B993" w14:textId="52956265" w:rsidR="0092118C" w:rsidRPr="00CF79D4" w:rsidRDefault="0092118C" w:rsidP="0092118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hint="cs"/>
                <w:rtl/>
              </w:rPr>
              <w:t>1/1/2026 עד 31/12/2026</w:t>
            </w:r>
          </w:p>
        </w:tc>
      </w:tr>
    </w:tbl>
    <w:p w14:paraId="13C2979D" w14:textId="77777777" w:rsidR="00222867" w:rsidRPr="00AF57E9" w:rsidRDefault="007948A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B3F0F5E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D3D5ED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66D3CB2" w14:textId="77777777" w:rsidR="00222867" w:rsidRPr="00AF57E9" w:rsidRDefault="007948A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7BE4E88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AD7976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BD7A4F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AE0055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F3AFA89" w14:textId="77777777" w:rsidR="00222867" w:rsidRPr="00AF57E9" w:rsidRDefault="007948A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925196F" w14:textId="77777777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F5639" w14:textId="3C0D9243" w:rsidR="0092118C" w:rsidRPr="0092118C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 "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יפעת המרכז למידע תקשורתי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"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ניסיון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במתן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פתרונות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בתחום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לעסקים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ליחידות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ולארגונים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המתמודדים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אתגרים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הנובעים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מהצורך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לחקור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אודות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פרסום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במדיות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טלוויזיה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אינטרנט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עיתונות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ורדיו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</w:t>
            </w:r>
          </w:p>
          <w:p w14:paraId="2A5BAA57" w14:textId="77777777" w:rsidR="0092118C" w:rsidRPr="0092118C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19A29916" w14:textId="77777777" w:rsidR="0092118C" w:rsidRPr="0092118C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מעקב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הפעילות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הפרסומית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הופך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לקשה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ומורכב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בעידן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ערוצי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יפעת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מעדכנת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בתדירות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יומית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באשר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לקמפיינים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החדשים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בערוצי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המדיה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0DD78D6E" w14:textId="6210814A" w:rsidR="0092118C" w:rsidRPr="0092118C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ה</w:t>
            </w:r>
            <w:r w:rsidRPr="0092118C">
              <w:rPr>
                <w:rFonts w:asciiTheme="minorBidi" w:hAnsiTheme="minorBidi"/>
                <w:bCs/>
                <w:sz w:val="21"/>
                <w:szCs w:val="21"/>
                <w:u w:val="single"/>
                <w:lang w:eastAsia="he-IL"/>
              </w:rPr>
              <w:t>API</w:t>
            </w:r>
            <w:r w:rsidRPr="0092118C">
              <w:rPr>
                <w:rFonts w:asciiTheme="minorBidi" w:hAnsiTheme="minorBidi"/>
                <w:b/>
                <w:sz w:val="21"/>
                <w:szCs w:val="21"/>
                <w:u w:val="single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הינו</w:t>
            </w:r>
            <w:r w:rsidRPr="0092118C">
              <w:rPr>
                <w:rFonts w:asciiTheme="minorBidi" w:hAnsiTheme="minorBidi"/>
                <w:b/>
                <w:sz w:val="21"/>
                <w:szCs w:val="21"/>
                <w:u w:val="single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פיתוח</w:t>
            </w:r>
            <w:r w:rsidRPr="0092118C">
              <w:rPr>
                <w:rFonts w:asciiTheme="minorBidi" w:hAnsiTheme="minorBidi"/>
                <w:b/>
                <w:sz w:val="21"/>
                <w:szCs w:val="21"/>
                <w:u w:val="single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ייחודי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המספק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ענפי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האלכוהול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העישון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והטבק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הופיעו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במדיות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טלוויזיה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אינטרנט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עיתונות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ורדיו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A3918">
              <w:rPr>
                <w:rFonts w:asciiTheme="minorBidi" w:hAnsiTheme="minorBidi" w:hint="cs"/>
                <w:b/>
                <w:sz w:val="21"/>
                <w:szCs w:val="21"/>
                <w:u w:val="single"/>
                <w:rtl/>
                <w:lang w:eastAsia="he-IL"/>
              </w:rPr>
              <w:t>כולל תוכן שיווקי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תוך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אבחנה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חדש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וקמפיין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מתמשך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21595D6D" w14:textId="77777777" w:rsidR="0092118C" w:rsidRPr="0092118C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רגע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קליטתן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פנימית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-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פיקוח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ואכיפה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7C61D55E" w14:textId="3BDD253F" w:rsidR="0092118C" w:rsidRPr="0092118C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מעקב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תקשורתי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התקשורת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50436EE2" w14:textId="77777777" w:rsidR="0092118C" w:rsidRPr="0092118C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המעקב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המתנהל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נתונים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הפרסומות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בחתכים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כגון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: </w:t>
            </w:r>
            <w:proofErr w:type="spellStart"/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ספוטים</w:t>
            </w:r>
            <w:proofErr w:type="spellEnd"/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זכיינים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ענפים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מפרסמים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מותגים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קמפיינים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פרסום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ועוד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4601B821" w14:textId="77777777" w:rsidR="0092118C" w:rsidRPr="0092118C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/>
                <w:bCs/>
                <w:sz w:val="21"/>
                <w:szCs w:val="21"/>
                <w:lang w:eastAsia="he-IL"/>
              </w:rPr>
              <w:t>API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פרסומים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מתממשק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פיקוח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ואכיפה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1BC84D3B" w14:textId="77777777" w:rsidR="0092118C" w:rsidRPr="0092118C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אנו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מבקשים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לצרוך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/>
                <w:bCs/>
                <w:sz w:val="21"/>
                <w:szCs w:val="21"/>
                <w:lang w:eastAsia="he-IL"/>
              </w:rPr>
              <w:t>API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שמספקת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יפעת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92118C">
              <w:rPr>
                <w:rFonts w:asciiTheme="minorBidi" w:hAnsiTheme="minorBidi"/>
                <w:bCs/>
                <w:sz w:val="21"/>
                <w:szCs w:val="21"/>
                <w:lang w:eastAsia="he-IL"/>
              </w:rPr>
              <w:t>API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חבילת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המגזרים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רוסי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ערבי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ודתי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\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חרדי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מעקב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פרסומות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בענף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משקאות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חריפים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במגזר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דתי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חרדי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רוסי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וערבי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בטלוויזיה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בעיתונות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באינטרנט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וברדיו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ורדיו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103</w:t>
            </w:r>
            <w:r w:rsidRPr="0092118C">
              <w:rPr>
                <w:rFonts w:asciiTheme="minorBidi" w:hAnsiTheme="minorBidi"/>
                <w:bCs/>
                <w:sz w:val="21"/>
                <w:szCs w:val="21"/>
                <w:lang w:eastAsia="he-IL"/>
              </w:rPr>
              <w:t>FM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רדיו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רדיו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ברמה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רדיו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אשמס</w:t>
            </w:r>
            <w:proofErr w:type="spellEnd"/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)</w:t>
            </w:r>
          </w:p>
          <w:p w14:paraId="6E4784E2" w14:textId="77777777" w:rsidR="0092118C" w:rsidRPr="0092118C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48C1B1A3" w14:textId="77777777" w:rsidR="0092118C" w:rsidRPr="0092118C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נערכה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בנוגע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לניטור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פרסום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ממומן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47858AA8" w14:textId="49C88478" w:rsidR="00E81246" w:rsidRPr="000B1709" w:rsidRDefault="0092118C" w:rsidP="0092118C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לאף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חברה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רכיב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/>
                <w:bCs/>
                <w:sz w:val="21"/>
                <w:szCs w:val="21"/>
                <w:lang w:eastAsia="he-IL"/>
              </w:rPr>
              <w:t>API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שניתן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לשלוח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ישירות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למערכת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שלנו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דרך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אחרת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תצריך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פיתוח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2118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ייעודי</w:t>
            </w:r>
            <w:r w:rsidRPr="0092118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.</w:t>
            </w:r>
          </w:p>
        </w:tc>
      </w:tr>
    </w:tbl>
    <w:p w14:paraId="4F4D9F53" w14:textId="77777777" w:rsidR="00222867" w:rsidRPr="00AF57E9" w:rsidRDefault="007948A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6FE6117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839B62F" w14:textId="77777777" w:rsidR="00222867" w:rsidRPr="00AF57E9" w:rsidRDefault="007948A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90F17E6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314787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5B4AAD7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E69FC" w14:textId="2F77FAFD" w:rsidR="00222867" w:rsidRPr="00AF57E9" w:rsidRDefault="001070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יעל רודל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4D2F2" w14:textId="77777777" w:rsidR="00222867" w:rsidRPr="00AF57E9" w:rsidRDefault="00D91A3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D650F" w14:textId="6C46D498" w:rsidR="00222867" w:rsidRPr="00AF57E9" w:rsidRDefault="001070A5" w:rsidP="001070A5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070A5">
              <w:rPr>
                <w:rFonts w:asciiTheme="minorBidi" w:hAnsiTheme="minorBidi"/>
                <w:b/>
                <w:noProof/>
                <w:sz w:val="21"/>
                <w:szCs w:val="21"/>
                <w:rtl/>
                <w:lang w:eastAsia="he-IL"/>
              </w:rPr>
              <w:drawing>
                <wp:inline distT="0" distB="0" distL="0" distR="0" wp14:anchorId="7456C7E6" wp14:editId="403FA5FC">
                  <wp:extent cx="1238423" cy="504895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423" cy="5048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2623560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EC9C5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236C31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9E660F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4A8F489" w14:textId="77777777" w:rsidR="00222867" w:rsidRDefault="007948A4" w:rsidP="00222867">
      <w:pPr>
        <w:rPr>
          <w:rtl/>
        </w:rPr>
      </w:pPr>
    </w:p>
    <w:p w14:paraId="50B9EE01" w14:textId="77777777"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Pr="00AF1E1D">
        <w:rPr>
          <w:rFonts w:ascii="Arial" w:hAnsi="Arial"/>
          <w:b/>
          <w:sz w:val="22"/>
          <w:szCs w:val="22"/>
          <w:rtl/>
        </w:rPr>
        <w:t>4.7.4.3.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</w:t>
      </w:r>
      <w:proofErr w:type="spellStart"/>
      <w:r>
        <w:rPr>
          <w:rFonts w:ascii="Arial" w:hAnsi="Arial" w:hint="cs"/>
          <w:b/>
          <w:sz w:val="22"/>
          <w:szCs w:val="22"/>
          <w:rtl/>
        </w:rPr>
        <w:t>תכ"מ</w:t>
      </w:r>
      <w:proofErr w:type="spellEnd"/>
      <w:r>
        <w:rPr>
          <w:rFonts w:ascii="Arial" w:hAnsi="Arial" w:hint="cs"/>
          <w:b/>
          <w:sz w:val="22"/>
          <w:szCs w:val="22"/>
          <w:rtl/>
        </w:rPr>
        <w:t xml:space="preserve"> 7.8.2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14:paraId="07EC8C16" w14:textId="77777777"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C708F0" w:rsidRPr="0053500C" w14:paraId="0BE562E7" w14:textId="77777777" w:rsidTr="004E6F9E">
        <w:tc>
          <w:tcPr>
            <w:tcW w:w="2698" w:type="dxa"/>
            <w:tcBorders>
              <w:bottom w:val="single" w:sz="4" w:space="0" w:color="auto"/>
            </w:tcBorders>
          </w:tcPr>
          <w:p w14:paraId="18C6D4CD" w14:textId="0B002555" w:rsidR="00C708F0" w:rsidRPr="0053500C" w:rsidRDefault="007948A4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1EDE87C7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14:paraId="5A0BA5D3" w14:textId="51D18AEA" w:rsidR="00C708F0" w:rsidRPr="0053500C" w:rsidRDefault="007948A4" w:rsidP="004E6F9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  <w:lang w:val="he-IL"/>
              </w:rPr>
              <w:drawing>
                <wp:inline distT="0" distB="0" distL="0" distR="0" wp14:anchorId="6ECB0294" wp14:editId="7D2EE438">
                  <wp:extent cx="1943099" cy="48577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תמונה 3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9724" cy="4874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08F0" w:rsidRPr="0053500C" w14:paraId="1B89F7F7" w14:textId="77777777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7A0FE3D3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4EA4006D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14:paraId="04B1294C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16FA90C8" w14:textId="77777777" w:rsidR="00C708F0" w:rsidRPr="00817FBA" w:rsidRDefault="00C708F0" w:rsidP="00222867"/>
    <w:sectPr w:rsidR="00C708F0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FFF443" w14:textId="77777777" w:rsidR="00AC0103" w:rsidRDefault="00AC0103">
      <w:r>
        <w:separator/>
      </w:r>
    </w:p>
  </w:endnote>
  <w:endnote w:type="continuationSeparator" w:id="0">
    <w:p w14:paraId="02DB2D14" w14:textId="77777777" w:rsidR="00AC0103" w:rsidRDefault="00AC0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D4E40E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EDB6B8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2B978F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062112A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C4C15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C4C15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D396115" w14:textId="77777777" w:rsidR="00354861" w:rsidRPr="0098529F" w:rsidRDefault="007948A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179FCBC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E1C31A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A906B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17385C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E0015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6579C21E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8599072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F07489E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0B18E83F" w14:textId="77777777" w:rsidR="00E678BB" w:rsidRPr="00354861" w:rsidRDefault="007948A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B22BF" w14:textId="77777777" w:rsidR="00AC0103" w:rsidRDefault="00AC0103">
      <w:r>
        <w:separator/>
      </w:r>
    </w:p>
  </w:footnote>
  <w:footnote w:type="continuationSeparator" w:id="0">
    <w:p w14:paraId="4DA761BB" w14:textId="77777777" w:rsidR="00AC0103" w:rsidRDefault="00AC01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9D3DC8A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8FD8D75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2289473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168F527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FC06F07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2A1EB7D" wp14:editId="08D3D8F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47031AA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F2E2397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8185A14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944A5C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998AE71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93BDC8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2919351" w14:textId="77777777" w:rsidR="009220EC" w:rsidRPr="00D84715" w:rsidRDefault="007948A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5CD3C1B" w14:textId="77777777" w:rsidR="009220EC" w:rsidRDefault="007948A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879BB2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66CDBD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3673DF1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88894DE" w14:textId="77777777" w:rsidR="003D6D13" w:rsidRPr="00D84715" w:rsidRDefault="007948A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AC3D080" w14:textId="77777777" w:rsidR="003D6D13" w:rsidRPr="00D84715" w:rsidRDefault="007948A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522C61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176468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9DCBDD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6436CF9" w14:textId="77777777" w:rsidR="009220EC" w:rsidRPr="00D84715" w:rsidRDefault="007948A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3B85597" w14:textId="77777777" w:rsidR="009220EC" w:rsidRPr="00D84715" w:rsidRDefault="007948A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1B8401F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480BCED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163F1DB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46CCB7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CC6313A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A5B633A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EFA63E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6D8CD0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E633BCA" w14:textId="77777777" w:rsidR="00E678BB" w:rsidRPr="00D84715" w:rsidRDefault="007948A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826E2"/>
    <w:rsid w:val="000B1709"/>
    <w:rsid w:val="00106B6A"/>
    <w:rsid w:val="001070A5"/>
    <w:rsid w:val="002A3918"/>
    <w:rsid w:val="002C79ED"/>
    <w:rsid w:val="003205C3"/>
    <w:rsid w:val="00336CDD"/>
    <w:rsid w:val="003C4C15"/>
    <w:rsid w:val="004C0827"/>
    <w:rsid w:val="004D7DE6"/>
    <w:rsid w:val="006E1C4B"/>
    <w:rsid w:val="006F5D36"/>
    <w:rsid w:val="007548B0"/>
    <w:rsid w:val="007644CD"/>
    <w:rsid w:val="007948A4"/>
    <w:rsid w:val="007974E4"/>
    <w:rsid w:val="007E41CC"/>
    <w:rsid w:val="007F3AB2"/>
    <w:rsid w:val="00832696"/>
    <w:rsid w:val="0092118C"/>
    <w:rsid w:val="00984EA7"/>
    <w:rsid w:val="009B6B29"/>
    <w:rsid w:val="009F7FB7"/>
    <w:rsid w:val="00A463CE"/>
    <w:rsid w:val="00AB13D3"/>
    <w:rsid w:val="00AC0103"/>
    <w:rsid w:val="00AC41EC"/>
    <w:rsid w:val="00B11717"/>
    <w:rsid w:val="00C708F0"/>
    <w:rsid w:val="00C95A29"/>
    <w:rsid w:val="00CF0492"/>
    <w:rsid w:val="00CF79D4"/>
    <w:rsid w:val="00D41CFB"/>
    <w:rsid w:val="00D91A37"/>
    <w:rsid w:val="00E15901"/>
    <w:rsid w:val="00E51B7F"/>
    <w:rsid w:val="00E81246"/>
    <w:rsid w:val="00F979D9"/>
    <w:rsid w:val="00FD6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F3402EB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28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3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14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01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B00FD1A-410C-4823-8512-8178FFCB6F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542</Words>
  <Characters>2714</Characters>
  <Application>Microsoft Office Word</Application>
  <DocSecurity>4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חן כהן</cp:lastModifiedBy>
  <cp:revision>2</cp:revision>
  <dcterms:created xsi:type="dcterms:W3CDTF">2025-11-19T07:34:00Z</dcterms:created>
  <dcterms:modified xsi:type="dcterms:W3CDTF">2025-11-19T07:34:00Z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